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B22" w:rsidRPr="002E0D5D" w:rsidRDefault="00733B22" w:rsidP="00733B22">
      <w:pPr>
        <w:rPr>
          <w:rFonts w:asciiTheme="minorHAnsi" w:hAnsiTheme="minorHAnsi" w:cs="Tahoma"/>
          <w:sz w:val="22"/>
          <w:szCs w:val="22"/>
        </w:rPr>
      </w:pPr>
      <w:r w:rsidRPr="002E0D5D">
        <w:rPr>
          <w:rFonts w:asciiTheme="minorHAnsi" w:hAnsiTheme="minorHAnsi" w:cs="Tahoma"/>
          <w:sz w:val="22"/>
          <w:szCs w:val="22"/>
        </w:rPr>
        <w:t xml:space="preserve">Below are the sessions that qualify for CPHIMS </w:t>
      </w:r>
      <w:r w:rsidR="00EB54F7">
        <w:rPr>
          <w:rFonts w:asciiTheme="minorHAnsi" w:hAnsiTheme="minorHAnsi" w:cs="Tahoma"/>
          <w:sz w:val="22"/>
          <w:szCs w:val="22"/>
        </w:rPr>
        <w:t xml:space="preserve">or CAHIMS </w:t>
      </w:r>
      <w:r w:rsidRPr="002E0D5D">
        <w:rPr>
          <w:rFonts w:asciiTheme="minorHAnsi" w:hAnsiTheme="minorHAnsi" w:cs="Tahoma"/>
          <w:sz w:val="22"/>
          <w:szCs w:val="22"/>
        </w:rPr>
        <w:t xml:space="preserve">continuing education </w:t>
      </w:r>
      <w:r>
        <w:rPr>
          <w:rFonts w:asciiTheme="minorHAnsi" w:hAnsiTheme="minorHAnsi" w:cs="Tahoma"/>
          <w:sz w:val="22"/>
          <w:szCs w:val="22"/>
        </w:rPr>
        <w:t xml:space="preserve">(CE) </w:t>
      </w:r>
      <w:proofErr w:type="gramStart"/>
      <w:r w:rsidRPr="002E0D5D">
        <w:rPr>
          <w:rFonts w:asciiTheme="minorHAnsi" w:hAnsiTheme="minorHAnsi" w:cs="Tahoma"/>
          <w:sz w:val="22"/>
          <w:szCs w:val="22"/>
        </w:rPr>
        <w:t>hours.</w:t>
      </w:r>
      <w:proofErr w:type="gramEnd"/>
      <w:r w:rsidRPr="002E0D5D">
        <w:rPr>
          <w:rFonts w:asciiTheme="minorHAnsi" w:hAnsiTheme="minorHAnsi" w:cs="Tahoma"/>
          <w:sz w:val="22"/>
          <w:szCs w:val="22"/>
        </w:rPr>
        <w:t xml:space="preserve"> Check the “</w:t>
      </w:r>
      <w:r w:rsidRPr="002E0D5D">
        <w:rPr>
          <w:rFonts w:asciiTheme="minorHAnsi" w:hAnsiTheme="minorHAnsi" w:cs="Tahoma"/>
          <w:b/>
          <w:sz w:val="22"/>
          <w:szCs w:val="22"/>
        </w:rPr>
        <w:sym w:font="Symbol" w:char="F0D6"/>
      </w:r>
      <w:r w:rsidRPr="002E0D5D">
        <w:rPr>
          <w:rFonts w:asciiTheme="minorHAnsi" w:hAnsiTheme="minorHAnsi" w:cs="Tahoma"/>
          <w:sz w:val="22"/>
          <w:szCs w:val="22"/>
        </w:rPr>
        <w:t xml:space="preserve">” column for all sessions attended and total the number of hours earned each day. At the end of the form, total the number of hours earned for the entire event. </w:t>
      </w:r>
      <w:r w:rsidRPr="002E0D5D">
        <w:rPr>
          <w:rFonts w:asciiTheme="minorHAnsi" w:hAnsiTheme="minorHAnsi" w:cs="Tahoma"/>
          <w:b/>
          <w:sz w:val="22"/>
          <w:szCs w:val="22"/>
          <w:u w:val="single"/>
        </w:rPr>
        <w:t>Do not send this form to HIMSS. Retain this form for your records</w:t>
      </w:r>
      <w:r w:rsidRPr="002E0D5D">
        <w:rPr>
          <w:rFonts w:asciiTheme="minorHAnsi" w:hAnsiTheme="minorHAnsi" w:cs="Tahoma"/>
          <w:b/>
          <w:sz w:val="22"/>
          <w:szCs w:val="22"/>
        </w:rPr>
        <w:t>.</w:t>
      </w:r>
      <w:r w:rsidRPr="002E0D5D">
        <w:rPr>
          <w:rFonts w:asciiTheme="minorHAnsi" w:hAnsiTheme="minorHAnsi" w:cs="Tahoma"/>
          <w:sz w:val="22"/>
          <w:szCs w:val="22"/>
        </w:rPr>
        <w:t xml:space="preserve"> You will need to provide a copy of this form </w:t>
      </w:r>
      <w:r>
        <w:rPr>
          <w:rFonts w:asciiTheme="minorHAnsi" w:hAnsiTheme="minorHAnsi" w:cs="Tahoma"/>
          <w:sz w:val="22"/>
          <w:szCs w:val="22"/>
        </w:rPr>
        <w:t xml:space="preserve">if selected for an audit </w:t>
      </w:r>
      <w:r w:rsidRPr="002E0D5D">
        <w:rPr>
          <w:rFonts w:asciiTheme="minorHAnsi" w:hAnsiTheme="minorHAnsi" w:cs="Tahoma"/>
          <w:sz w:val="22"/>
          <w:szCs w:val="22"/>
        </w:rPr>
        <w:t>when renewing your certification.</w:t>
      </w:r>
    </w:p>
    <w:p w:rsidR="00BD65CB" w:rsidRPr="00E647F3" w:rsidRDefault="00BD65CB" w:rsidP="00BD65CB">
      <w:pPr>
        <w:rPr>
          <w:rFonts w:asciiTheme="minorHAnsi" w:hAnsiTheme="minorHAnsi" w:cs="Tahoma"/>
          <w:sz w:val="22"/>
          <w:szCs w:val="22"/>
        </w:rPr>
      </w:pPr>
    </w:p>
    <w:tbl>
      <w:tblPr>
        <w:tblStyle w:val="TableGrid"/>
        <w:tblW w:w="1046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" w:space="0" w:color="auto"/>
          <w:insideV w:val="single" w:sz="2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949"/>
        <w:gridCol w:w="6100"/>
        <w:gridCol w:w="1587"/>
        <w:gridCol w:w="828"/>
      </w:tblGrid>
      <w:tr w:rsidR="00CF2D80" w:rsidRPr="00E647F3" w:rsidTr="0040067B">
        <w:trPr>
          <w:trHeight w:val="255"/>
        </w:trPr>
        <w:tc>
          <w:tcPr>
            <w:tcW w:w="10464" w:type="dxa"/>
            <w:gridSpan w:val="4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</w:tcPr>
          <w:p w:rsidR="00CF2D80" w:rsidRPr="00E647F3" w:rsidRDefault="00F34004" w:rsidP="00175F26">
            <w:pPr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 xml:space="preserve">Thursday, </w:t>
            </w:r>
            <w:r w:rsidR="00175F26">
              <w:rPr>
                <w:rFonts w:asciiTheme="minorHAnsi" w:hAnsiTheme="minorHAnsi" w:cs="Tahoma"/>
                <w:b/>
                <w:sz w:val="22"/>
                <w:szCs w:val="22"/>
              </w:rPr>
              <w:t>February 8, 2018</w:t>
            </w:r>
          </w:p>
        </w:tc>
      </w:tr>
      <w:tr w:rsidR="00EB54F7" w:rsidRPr="00E647F3" w:rsidTr="0040067B">
        <w:trPr>
          <w:trHeight w:val="255"/>
        </w:trPr>
        <w:tc>
          <w:tcPr>
            <w:tcW w:w="1949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</w:tcPr>
          <w:p w:rsidR="00EB54F7" w:rsidRPr="00E647F3" w:rsidRDefault="00EB54F7" w:rsidP="00FA4C68">
            <w:pPr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>Time</w:t>
            </w:r>
          </w:p>
        </w:tc>
        <w:tc>
          <w:tcPr>
            <w:tcW w:w="610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  <w:vAlign w:val="center"/>
          </w:tcPr>
          <w:p w:rsidR="00EB54F7" w:rsidRPr="00E647F3" w:rsidRDefault="00EB54F7" w:rsidP="00FA4C68">
            <w:pPr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647F3">
              <w:rPr>
                <w:rFonts w:asciiTheme="minorHAnsi" w:hAnsiTheme="minorHAnsi" w:cs="Tahoma"/>
                <w:b/>
                <w:sz w:val="22"/>
                <w:szCs w:val="22"/>
              </w:rPr>
              <w:t>Session</w:t>
            </w:r>
          </w:p>
        </w:tc>
        <w:tc>
          <w:tcPr>
            <w:tcW w:w="1587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  <w:vAlign w:val="center"/>
          </w:tcPr>
          <w:p w:rsidR="00EB54F7" w:rsidRPr="00E647F3" w:rsidRDefault="00EB54F7" w:rsidP="00DD3BDE">
            <w:pPr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 xml:space="preserve">Eligible </w:t>
            </w:r>
            <w:r w:rsidRPr="00E647F3">
              <w:rPr>
                <w:rFonts w:asciiTheme="minorHAnsi" w:hAnsiTheme="minorHAnsi" w:cs="Tahoma"/>
                <w:b/>
                <w:sz w:val="22"/>
                <w:szCs w:val="22"/>
              </w:rPr>
              <w:t>Hours</w:t>
            </w:r>
          </w:p>
        </w:tc>
        <w:tc>
          <w:tcPr>
            <w:tcW w:w="82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  <w:vAlign w:val="center"/>
          </w:tcPr>
          <w:p w:rsidR="00EB54F7" w:rsidRPr="00E647F3" w:rsidRDefault="00EB54F7" w:rsidP="00FA4C68">
            <w:pPr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647F3">
              <w:rPr>
                <w:rFonts w:asciiTheme="minorHAnsi" w:hAnsiTheme="minorHAnsi" w:cs="Tahoma"/>
                <w:b/>
                <w:sz w:val="22"/>
                <w:szCs w:val="22"/>
              </w:rPr>
              <w:t>(</w:t>
            </w:r>
            <w:r w:rsidRPr="00E647F3">
              <w:rPr>
                <w:rFonts w:asciiTheme="minorHAnsi" w:hAnsiTheme="minorHAnsi" w:cs="Tahoma"/>
                <w:b/>
                <w:sz w:val="22"/>
                <w:szCs w:val="22"/>
              </w:rPr>
              <w:sym w:font="Symbol" w:char="F0D6"/>
            </w:r>
            <w:r w:rsidRPr="00E647F3">
              <w:rPr>
                <w:rFonts w:asciiTheme="minorHAnsi" w:hAnsiTheme="minorHAnsi" w:cs="Tahoma"/>
                <w:b/>
                <w:sz w:val="22"/>
                <w:szCs w:val="22"/>
              </w:rPr>
              <w:t>)</w:t>
            </w:r>
          </w:p>
        </w:tc>
      </w:tr>
      <w:tr w:rsidR="00CF2D80" w:rsidRPr="000D6C44" w:rsidTr="005F0581">
        <w:trPr>
          <w:trHeight w:val="255"/>
        </w:trPr>
        <w:tc>
          <w:tcPr>
            <w:tcW w:w="1949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EB54F7" w:rsidRPr="000D6C44" w:rsidRDefault="004C3AD1" w:rsidP="004C3A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5F058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00</w:t>
            </w:r>
            <w:r w:rsidR="005F0581">
              <w:rPr>
                <w:rFonts w:asciiTheme="minorHAnsi" w:hAnsiTheme="minorHAnsi" w:cstheme="minorHAnsi"/>
                <w:sz w:val="20"/>
                <w:szCs w:val="20"/>
              </w:rPr>
              <w:t xml:space="preserve">pm –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5F058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="005F0581">
              <w:rPr>
                <w:rFonts w:asciiTheme="minorHAnsi" w:hAnsiTheme="minorHAnsi" w:cstheme="minorHAnsi"/>
                <w:sz w:val="20"/>
                <w:szCs w:val="20"/>
              </w:rPr>
              <w:t>pm</w:t>
            </w:r>
          </w:p>
        </w:tc>
        <w:tc>
          <w:tcPr>
            <w:tcW w:w="610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175F26" w:rsidRPr="00175F26" w:rsidRDefault="00175F26" w:rsidP="00175F2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175F26">
              <w:rPr>
                <w:rFonts w:asciiTheme="minorHAnsi" w:hAnsiTheme="minorHAnsi" w:cstheme="minorHAnsi"/>
                <w:sz w:val="20"/>
                <w:szCs w:val="20"/>
              </w:rPr>
              <w:t>Topic – Mergers and Acquisitions</w:t>
            </w:r>
          </w:p>
          <w:p w:rsidR="00175F26" w:rsidRDefault="00175F26" w:rsidP="00175F2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75F26" w:rsidRPr="00175F26" w:rsidRDefault="00175F26" w:rsidP="00175F2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_GoBack"/>
            <w:bookmarkEnd w:id="0"/>
            <w:r w:rsidRPr="00175F26">
              <w:rPr>
                <w:rFonts w:asciiTheme="minorHAnsi" w:hAnsiTheme="minorHAnsi" w:cstheme="minorHAnsi"/>
                <w:sz w:val="20"/>
                <w:szCs w:val="20"/>
              </w:rPr>
              <w:t xml:space="preserve">Speaker – Abby </w:t>
            </w:r>
            <w:proofErr w:type="spellStart"/>
            <w:r w:rsidRPr="00175F26">
              <w:rPr>
                <w:rFonts w:asciiTheme="minorHAnsi" w:hAnsiTheme="minorHAnsi" w:cstheme="minorHAnsi"/>
                <w:sz w:val="20"/>
                <w:szCs w:val="20"/>
              </w:rPr>
              <w:t>Polich</w:t>
            </w:r>
            <w:proofErr w:type="spellEnd"/>
            <w:r w:rsidRPr="00175F26">
              <w:rPr>
                <w:rFonts w:asciiTheme="minorHAnsi" w:hAnsiTheme="minorHAnsi" w:cstheme="minorHAnsi"/>
                <w:sz w:val="20"/>
                <w:szCs w:val="20"/>
              </w:rPr>
              <w:t>, VP of Affiliate Solutions, Nordic</w:t>
            </w:r>
          </w:p>
          <w:p w:rsidR="00175F26" w:rsidRDefault="00175F26" w:rsidP="00175F2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962C0" w:rsidRPr="00E05421" w:rsidRDefault="00175F26" w:rsidP="00175F26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</w:pPr>
            <w:r w:rsidRPr="00175F26">
              <w:rPr>
                <w:rFonts w:asciiTheme="minorHAnsi" w:hAnsiTheme="minorHAnsi" w:cstheme="minorHAnsi"/>
                <w:sz w:val="20"/>
                <w:szCs w:val="20"/>
              </w:rPr>
              <w:t>Title – Best Practices for Extending Your EHR to an Acquired Partner</w:t>
            </w:r>
          </w:p>
        </w:tc>
        <w:tc>
          <w:tcPr>
            <w:tcW w:w="1587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EB54F7" w:rsidRPr="000D6C44" w:rsidRDefault="005F0581" w:rsidP="005A3D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1.50</w:t>
            </w:r>
          </w:p>
        </w:tc>
        <w:tc>
          <w:tcPr>
            <w:tcW w:w="828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EB54F7" w:rsidRPr="000D6C44" w:rsidRDefault="00EB54F7" w:rsidP="005A3D7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721B44" w:rsidRPr="00E647F3" w:rsidRDefault="00721B44" w:rsidP="004D7595">
      <w:pPr>
        <w:spacing w:before="240"/>
        <w:rPr>
          <w:rFonts w:asciiTheme="minorHAnsi" w:hAnsiTheme="minorHAnsi" w:cs="Tahoma"/>
          <w:b/>
          <w:sz w:val="22"/>
          <w:szCs w:val="22"/>
        </w:rPr>
      </w:pPr>
      <w:r w:rsidRPr="00E647F3">
        <w:rPr>
          <w:rFonts w:asciiTheme="minorHAnsi" w:hAnsiTheme="minorHAnsi" w:cs="Tahoma"/>
          <w:b/>
          <w:sz w:val="22"/>
          <w:szCs w:val="22"/>
        </w:rPr>
        <w:t xml:space="preserve">Total </w:t>
      </w:r>
      <w:r w:rsidR="00733B22">
        <w:rPr>
          <w:rFonts w:asciiTheme="minorHAnsi" w:hAnsiTheme="minorHAnsi" w:cs="Tahoma"/>
          <w:b/>
          <w:sz w:val="22"/>
          <w:szCs w:val="22"/>
        </w:rPr>
        <w:t>C</w:t>
      </w:r>
      <w:r w:rsidR="00DD3BDE">
        <w:rPr>
          <w:rFonts w:asciiTheme="minorHAnsi" w:hAnsiTheme="minorHAnsi" w:cs="Tahoma"/>
          <w:b/>
          <w:sz w:val="22"/>
          <w:szCs w:val="22"/>
        </w:rPr>
        <w:t xml:space="preserve">ontinuing </w:t>
      </w:r>
      <w:r w:rsidR="00733B22">
        <w:rPr>
          <w:rFonts w:asciiTheme="minorHAnsi" w:hAnsiTheme="minorHAnsi" w:cs="Tahoma"/>
          <w:b/>
          <w:sz w:val="22"/>
          <w:szCs w:val="22"/>
        </w:rPr>
        <w:t>E</w:t>
      </w:r>
      <w:r w:rsidR="00DD3BDE">
        <w:rPr>
          <w:rFonts w:asciiTheme="minorHAnsi" w:hAnsiTheme="minorHAnsi" w:cs="Tahoma"/>
          <w:b/>
          <w:sz w:val="22"/>
          <w:szCs w:val="22"/>
        </w:rPr>
        <w:t>ducation</w:t>
      </w:r>
      <w:r w:rsidRPr="00E647F3">
        <w:rPr>
          <w:rFonts w:asciiTheme="minorHAnsi" w:hAnsiTheme="minorHAnsi" w:cs="Tahoma"/>
          <w:b/>
          <w:sz w:val="22"/>
          <w:szCs w:val="22"/>
        </w:rPr>
        <w:t xml:space="preserve"> hours earned for </w:t>
      </w:r>
      <w:r w:rsidR="00F71CC8">
        <w:rPr>
          <w:rFonts w:asciiTheme="minorHAnsi" w:hAnsiTheme="minorHAnsi" w:cs="Tahoma"/>
          <w:b/>
          <w:sz w:val="22"/>
          <w:szCs w:val="22"/>
        </w:rPr>
        <w:t>this event</w:t>
      </w:r>
      <w:r w:rsidR="00F71CC8">
        <w:rPr>
          <w:rFonts w:asciiTheme="minorHAnsi" w:hAnsiTheme="minorHAnsi" w:cs="Tahoma"/>
          <w:b/>
          <w:sz w:val="22"/>
          <w:szCs w:val="22"/>
        </w:rPr>
        <w:tab/>
      </w:r>
      <w:r w:rsidR="00DD1AE0" w:rsidRPr="00E647F3">
        <w:rPr>
          <w:rFonts w:asciiTheme="minorHAnsi" w:hAnsiTheme="minorHAnsi" w:cs="Tahoma"/>
          <w:b/>
          <w:sz w:val="22"/>
          <w:szCs w:val="22"/>
        </w:rPr>
        <w:t xml:space="preserve"> </w:t>
      </w:r>
      <w:r w:rsidRPr="00E647F3">
        <w:rPr>
          <w:rFonts w:asciiTheme="minorHAnsi" w:hAnsiTheme="minorHAnsi" w:cs="Tahoma"/>
          <w:b/>
          <w:sz w:val="22"/>
          <w:szCs w:val="22"/>
        </w:rPr>
        <w:t xml:space="preserve">(max. = </w:t>
      </w:r>
      <w:r w:rsidR="004D7595">
        <w:rPr>
          <w:rFonts w:asciiTheme="minorHAnsi" w:hAnsiTheme="minorHAnsi" w:cs="Tahoma"/>
          <w:b/>
          <w:sz w:val="22"/>
          <w:szCs w:val="22"/>
        </w:rPr>
        <w:t>1.</w:t>
      </w:r>
      <w:r w:rsidR="005F0581">
        <w:rPr>
          <w:rFonts w:asciiTheme="minorHAnsi" w:hAnsiTheme="minorHAnsi" w:cs="Tahoma"/>
          <w:b/>
          <w:sz w:val="22"/>
          <w:szCs w:val="22"/>
        </w:rPr>
        <w:t>5</w:t>
      </w:r>
      <w:r w:rsidR="004D7595">
        <w:rPr>
          <w:rFonts w:asciiTheme="minorHAnsi" w:hAnsiTheme="minorHAnsi" w:cs="Tahoma"/>
          <w:b/>
          <w:sz w:val="22"/>
          <w:szCs w:val="22"/>
        </w:rPr>
        <w:t>0)</w:t>
      </w:r>
      <w:r w:rsidR="00EA5A6F" w:rsidRPr="00E647F3">
        <w:rPr>
          <w:rFonts w:asciiTheme="minorHAnsi" w:hAnsiTheme="minorHAnsi" w:cs="Tahoma"/>
          <w:b/>
          <w:sz w:val="22"/>
          <w:szCs w:val="22"/>
        </w:rPr>
        <w:tab/>
      </w:r>
      <w:r w:rsidR="00F71CC8">
        <w:rPr>
          <w:rFonts w:asciiTheme="minorHAnsi" w:hAnsiTheme="minorHAnsi" w:cs="Tahoma"/>
          <w:b/>
          <w:sz w:val="22"/>
          <w:szCs w:val="22"/>
        </w:rPr>
        <w:tab/>
        <w:t xml:space="preserve">           </w:t>
      </w:r>
      <w:r w:rsidR="00EA5A6F" w:rsidRPr="00E647F3">
        <w:rPr>
          <w:rFonts w:asciiTheme="minorHAnsi" w:hAnsiTheme="minorHAnsi" w:cs="Tahoma"/>
          <w:b/>
          <w:sz w:val="22"/>
          <w:szCs w:val="22"/>
        </w:rPr>
        <w:t>__________</w:t>
      </w:r>
    </w:p>
    <w:p w:rsidR="00EA5A6F" w:rsidRPr="00E647F3" w:rsidRDefault="00EA5A6F" w:rsidP="00BD65CB">
      <w:pPr>
        <w:rPr>
          <w:rFonts w:asciiTheme="minorHAnsi" w:hAnsiTheme="minorHAnsi" w:cs="Tahoma"/>
          <w:sz w:val="22"/>
          <w:szCs w:val="22"/>
        </w:rPr>
      </w:pPr>
    </w:p>
    <w:p w:rsidR="00EB54F7" w:rsidRPr="000D6C44" w:rsidRDefault="00EB54F7" w:rsidP="000D6C44">
      <w:pPr>
        <w:rPr>
          <w:rFonts w:asciiTheme="minorHAnsi" w:hAnsiTheme="minorHAnsi" w:cs="Tahoma"/>
          <w:sz w:val="22"/>
          <w:szCs w:val="22"/>
        </w:rPr>
      </w:pPr>
      <w:r w:rsidRPr="000D6C44">
        <w:rPr>
          <w:rFonts w:asciiTheme="minorHAnsi" w:hAnsiTheme="minorHAnsi" w:cs="Tahoma"/>
          <w:sz w:val="22"/>
          <w:szCs w:val="22"/>
        </w:rPr>
        <w:t>I am claiming credits to renew my:</w:t>
      </w:r>
      <w:r w:rsidR="000D6C44" w:rsidRPr="000D6C44">
        <w:rPr>
          <w:rFonts w:asciiTheme="minorHAnsi" w:hAnsiTheme="minorHAnsi" w:cs="Tahoma"/>
          <w:sz w:val="22"/>
          <w:szCs w:val="22"/>
        </w:rPr>
        <w:t xml:space="preserve">  </w:t>
      </w:r>
      <w:r w:rsidR="000D6C44">
        <w:rPr>
          <w:rFonts w:asciiTheme="minorHAnsi" w:hAnsiTheme="minorHAnsi" w:cs="Tahoma"/>
          <w:sz w:val="22"/>
          <w:szCs w:val="22"/>
        </w:rPr>
        <w:sym w:font="Wingdings" w:char="F071"/>
      </w:r>
      <w:r w:rsidR="000D6C44">
        <w:rPr>
          <w:rFonts w:asciiTheme="minorHAnsi" w:hAnsiTheme="minorHAnsi" w:cs="Tahoma"/>
          <w:sz w:val="22"/>
          <w:szCs w:val="22"/>
        </w:rPr>
        <w:t xml:space="preserve"> </w:t>
      </w:r>
      <w:r w:rsidRPr="000D6C44">
        <w:rPr>
          <w:rFonts w:asciiTheme="minorHAnsi" w:hAnsiTheme="minorHAnsi" w:cs="Tahoma"/>
          <w:sz w:val="22"/>
          <w:szCs w:val="22"/>
        </w:rPr>
        <w:t>CPHIMS</w:t>
      </w:r>
      <w:r w:rsidR="000D6C44" w:rsidRPr="000D6C44">
        <w:rPr>
          <w:rFonts w:asciiTheme="minorHAnsi" w:hAnsiTheme="minorHAnsi" w:cs="Tahoma"/>
          <w:sz w:val="22"/>
          <w:szCs w:val="22"/>
        </w:rPr>
        <w:tab/>
      </w:r>
      <w:r w:rsidR="000D6C44" w:rsidRPr="000D6C44">
        <w:rPr>
          <w:rFonts w:asciiTheme="minorHAnsi" w:hAnsiTheme="minorHAnsi" w:cs="Tahoma"/>
          <w:sz w:val="22"/>
          <w:szCs w:val="22"/>
        </w:rPr>
        <w:tab/>
      </w:r>
      <w:r w:rsidR="000D6C44">
        <w:rPr>
          <w:rFonts w:asciiTheme="minorHAnsi" w:hAnsiTheme="minorHAnsi" w:cs="Tahoma"/>
          <w:sz w:val="22"/>
          <w:szCs w:val="22"/>
        </w:rPr>
        <w:sym w:font="Wingdings" w:char="F071"/>
      </w:r>
      <w:r w:rsidR="000D6C44">
        <w:rPr>
          <w:rFonts w:asciiTheme="minorHAnsi" w:hAnsiTheme="minorHAnsi" w:cs="Tahoma"/>
          <w:sz w:val="22"/>
          <w:szCs w:val="22"/>
        </w:rPr>
        <w:t xml:space="preserve"> </w:t>
      </w:r>
      <w:r w:rsidRPr="000D6C44">
        <w:rPr>
          <w:rFonts w:asciiTheme="minorHAnsi" w:hAnsiTheme="minorHAnsi" w:cs="Tahoma"/>
          <w:sz w:val="22"/>
          <w:szCs w:val="22"/>
        </w:rPr>
        <w:t>CAHIMS</w:t>
      </w:r>
    </w:p>
    <w:p w:rsidR="00EB54F7" w:rsidRDefault="00EB54F7" w:rsidP="00BD65CB">
      <w:pPr>
        <w:rPr>
          <w:rFonts w:asciiTheme="minorHAnsi" w:hAnsiTheme="minorHAnsi" w:cs="Tahoma"/>
          <w:sz w:val="22"/>
          <w:szCs w:val="22"/>
        </w:rPr>
      </w:pPr>
    </w:p>
    <w:p w:rsidR="00721B44" w:rsidRDefault="00721B44" w:rsidP="00BD65CB">
      <w:pP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sz w:val="22"/>
          <w:szCs w:val="22"/>
        </w:rPr>
        <w:t>I attest that I have attended all the sessions indicated above in their entire</w:t>
      </w:r>
      <w:r w:rsidR="00EA5A6F" w:rsidRPr="00E647F3">
        <w:rPr>
          <w:rFonts w:asciiTheme="minorHAnsi" w:hAnsiTheme="minorHAnsi" w:cs="Tahoma"/>
          <w:sz w:val="22"/>
          <w:szCs w:val="22"/>
        </w:rPr>
        <w:t>t</w:t>
      </w:r>
      <w:r w:rsidRPr="00E647F3">
        <w:rPr>
          <w:rFonts w:asciiTheme="minorHAnsi" w:hAnsiTheme="minorHAnsi" w:cs="Tahoma"/>
          <w:sz w:val="22"/>
          <w:szCs w:val="22"/>
        </w:rPr>
        <w:t>y.</w:t>
      </w:r>
    </w:p>
    <w:p w:rsidR="00BD765C" w:rsidRPr="00E647F3" w:rsidRDefault="00BD765C" w:rsidP="00BD65CB">
      <w:pPr>
        <w:rPr>
          <w:rFonts w:asciiTheme="minorHAnsi" w:hAnsiTheme="minorHAnsi" w:cs="Tahoma"/>
          <w:sz w:val="22"/>
          <w:szCs w:val="22"/>
        </w:rPr>
      </w:pPr>
    </w:p>
    <w:p w:rsidR="00EA5A6F" w:rsidRPr="00E647F3" w:rsidRDefault="00EA5A6F" w:rsidP="00BD65CB">
      <w:pPr>
        <w:rPr>
          <w:rFonts w:asciiTheme="minorHAnsi" w:hAnsiTheme="minorHAnsi" w:cs="Tahoma"/>
          <w:sz w:val="22"/>
          <w:szCs w:val="22"/>
        </w:rPr>
      </w:pPr>
    </w:p>
    <w:p w:rsidR="00EA5A6F" w:rsidRPr="00E647F3" w:rsidRDefault="00EA5A6F" w:rsidP="00BD65CB">
      <w:pPr>
        <w:rPr>
          <w:rFonts w:asciiTheme="minorHAnsi" w:hAnsiTheme="minorHAnsi" w:cs="Tahoma"/>
          <w:sz w:val="22"/>
          <w:szCs w:val="22"/>
          <w:u w:val="single"/>
        </w:rPr>
      </w:pPr>
    </w:p>
    <w:p w:rsidR="00721B44" w:rsidRPr="00E647F3" w:rsidRDefault="00721B44" w:rsidP="00EA5A6F">
      <w:pPr>
        <w:pBdr>
          <w:top w:val="single" w:sz="2" w:space="1" w:color="auto"/>
        </w:pBd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sz w:val="22"/>
          <w:szCs w:val="22"/>
        </w:rPr>
        <w:t>Printed Name</w:t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  <w:t>Certificate Number</w:t>
      </w:r>
    </w:p>
    <w:p w:rsidR="00EA5A6F" w:rsidRDefault="00EA5A6F" w:rsidP="00EA5A6F">
      <w:pPr>
        <w:rPr>
          <w:rFonts w:asciiTheme="minorHAnsi" w:hAnsiTheme="minorHAnsi" w:cs="Tahoma"/>
          <w:sz w:val="22"/>
          <w:szCs w:val="22"/>
          <w:u w:val="single"/>
        </w:rPr>
      </w:pPr>
    </w:p>
    <w:p w:rsidR="00BD765C" w:rsidRPr="00E647F3" w:rsidRDefault="00BD765C" w:rsidP="00EA5A6F">
      <w:pPr>
        <w:rPr>
          <w:rFonts w:asciiTheme="minorHAnsi" w:hAnsiTheme="minorHAnsi" w:cs="Tahoma"/>
          <w:sz w:val="22"/>
          <w:szCs w:val="22"/>
          <w:u w:val="single"/>
        </w:rPr>
      </w:pPr>
    </w:p>
    <w:p w:rsidR="00EA5A6F" w:rsidRPr="00E647F3" w:rsidRDefault="00EA5A6F" w:rsidP="00EA5A6F">
      <w:pPr>
        <w:rPr>
          <w:rFonts w:asciiTheme="minorHAnsi" w:hAnsiTheme="minorHAnsi" w:cs="Tahoma"/>
          <w:sz w:val="22"/>
          <w:szCs w:val="22"/>
          <w:u w:val="single"/>
        </w:rPr>
      </w:pPr>
    </w:p>
    <w:p w:rsidR="00EA5A6F" w:rsidRDefault="00EA5A6F" w:rsidP="00EA5A6F">
      <w:pPr>
        <w:pBdr>
          <w:top w:val="single" w:sz="2" w:space="1" w:color="auto"/>
        </w:pBd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sz w:val="22"/>
          <w:szCs w:val="22"/>
        </w:rPr>
        <w:t>Signature</w:t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  <w:t>Date</w:t>
      </w:r>
    </w:p>
    <w:p w:rsidR="005F0581" w:rsidRDefault="005F0581" w:rsidP="00EA5A6F">
      <w:pPr>
        <w:pBdr>
          <w:top w:val="single" w:sz="2" w:space="1" w:color="auto"/>
        </w:pBdr>
        <w:rPr>
          <w:rFonts w:asciiTheme="minorHAnsi" w:hAnsiTheme="minorHAnsi" w:cs="Tahoma"/>
          <w:sz w:val="22"/>
          <w:szCs w:val="22"/>
        </w:rPr>
      </w:pPr>
    </w:p>
    <w:sectPr w:rsidR="005F0581" w:rsidSect="002D5510">
      <w:headerReference w:type="default" r:id="rId7"/>
      <w:footerReference w:type="default" r:id="rId8"/>
      <w:headerReference w:type="first" r:id="rId9"/>
      <w:pgSz w:w="12240" w:h="15840" w:code="1"/>
      <w:pgMar w:top="1728" w:right="1440" w:bottom="360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4B3" w:rsidRDefault="001A24B3">
      <w:r>
        <w:separator/>
      </w:r>
    </w:p>
  </w:endnote>
  <w:endnote w:type="continuationSeparator" w:id="0">
    <w:p w:rsidR="001A24B3" w:rsidRDefault="001A2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0"/>
        <w:szCs w:val="20"/>
      </w:rPr>
      <w:id w:val="1968464851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color w:val="808080" w:themeColor="background1" w:themeShade="80"/>
        <w:spacing w:val="60"/>
      </w:rPr>
    </w:sdtEndPr>
    <w:sdtContent>
      <w:p w:rsidR="000D6C44" w:rsidRPr="000D6C44" w:rsidRDefault="000D6C44">
        <w:pPr>
          <w:pStyle w:val="Footer"/>
          <w:pBdr>
            <w:top w:val="single" w:sz="4" w:space="1" w:color="D9D9D9" w:themeColor="background1" w:themeShade="D9"/>
          </w:pBdr>
          <w:rPr>
            <w:rFonts w:asciiTheme="minorHAnsi" w:hAnsiTheme="minorHAnsi" w:cstheme="minorHAnsi"/>
            <w:b/>
            <w:bCs/>
            <w:sz w:val="20"/>
            <w:szCs w:val="20"/>
          </w:rPr>
        </w:pPr>
        <w:r w:rsidRPr="000D6C44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D6C44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D6C44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75F26" w:rsidRPr="00175F26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t>1</w:t>
        </w:r>
        <w:r w:rsidRPr="000D6C44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fldChar w:fldCharType="end"/>
        </w:r>
        <w:r w:rsidRPr="000D6C44">
          <w:rPr>
            <w:rFonts w:asciiTheme="minorHAnsi" w:hAnsiTheme="minorHAnsi" w:cstheme="minorHAnsi"/>
            <w:b/>
            <w:bCs/>
            <w:sz w:val="20"/>
            <w:szCs w:val="20"/>
          </w:rPr>
          <w:t xml:space="preserve"> | </w:t>
        </w:r>
        <w:r w:rsidRPr="000D6C44">
          <w:rPr>
            <w:rFonts w:asciiTheme="minorHAnsi" w:hAnsiTheme="minorHAnsi" w:cstheme="minorHAnsi"/>
            <w:color w:val="808080" w:themeColor="background1" w:themeShade="80"/>
            <w:spacing w:val="60"/>
            <w:sz w:val="20"/>
            <w:szCs w:val="20"/>
          </w:rPr>
          <w:t>Page</w:t>
        </w:r>
      </w:p>
    </w:sdtContent>
  </w:sdt>
  <w:p w:rsidR="000D6C44" w:rsidRDefault="000D6C44" w:rsidP="000D6C4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4B3" w:rsidRDefault="001A24B3">
      <w:r>
        <w:separator/>
      </w:r>
    </w:p>
  </w:footnote>
  <w:footnote w:type="continuationSeparator" w:id="0">
    <w:p w:rsidR="001A24B3" w:rsidRDefault="001A24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510" w:rsidRDefault="002D5510" w:rsidP="002D5510">
    <w:pPr>
      <w:pStyle w:val="Header"/>
      <w:rPr>
        <w:rFonts w:asciiTheme="minorHAnsi" w:hAnsiTheme="minorHAnsi" w:cs="Tahoma"/>
        <w:noProof/>
        <w:sz w:val="22"/>
        <w:szCs w:val="22"/>
      </w:rPr>
    </w:pPr>
    <w:r>
      <w:rPr>
        <w:rFonts w:asciiTheme="minorHAnsi" w:hAnsiTheme="minorHAnsi" w:cs="Tahoma"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011B6AC2" wp14:editId="13DB5525">
          <wp:simplePos x="0" y="0"/>
          <wp:positionH relativeFrom="column">
            <wp:posOffset>5347970</wp:posOffset>
          </wp:positionH>
          <wp:positionV relativeFrom="paragraph">
            <wp:posOffset>154940</wp:posOffset>
          </wp:positionV>
          <wp:extent cx="1049020" cy="431800"/>
          <wp:effectExtent l="0" t="0" r="0" b="0"/>
          <wp:wrapTopAndBottom/>
          <wp:docPr id="3" name="Picture 3" descr="C:\Users\froberts\Pictures\CS logos\CAHIM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roberts\Pictures\CS logos\CAHIMS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02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05E168D" wp14:editId="149407B7">
          <wp:extent cx="1028700" cy="581025"/>
          <wp:effectExtent l="19050" t="0" r="0" b="0"/>
          <wp:docPr id="4" name="Picture 4" descr="CPHIMS_logo_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HIMS_logo_WE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B54F7">
      <w:rPr>
        <w:rFonts w:asciiTheme="minorHAnsi" w:hAnsiTheme="minorHAnsi" w:cs="Tahoma"/>
        <w:noProof/>
        <w:sz w:val="22"/>
        <w:szCs w:val="22"/>
      </w:rPr>
      <w:t xml:space="preserve"> </w:t>
    </w:r>
  </w:p>
  <w:p w:rsidR="002D5510" w:rsidRDefault="002D5510" w:rsidP="002D5510">
    <w:pPr>
      <w:rPr>
        <w:rFonts w:asciiTheme="minorHAnsi" w:hAnsiTheme="minorHAnsi" w:cs="Tahoma"/>
        <w:b/>
        <w:sz w:val="22"/>
        <w:szCs w:val="22"/>
      </w:rPr>
    </w:pPr>
  </w:p>
  <w:p w:rsidR="005F0581" w:rsidRDefault="00175F26" w:rsidP="002D5510">
    <w:pPr>
      <w:rPr>
        <w:rFonts w:asciiTheme="minorHAnsi" w:hAnsiTheme="minorHAnsi" w:cs="Tahoma"/>
        <w:b/>
        <w:sz w:val="22"/>
        <w:szCs w:val="22"/>
      </w:rPr>
    </w:pPr>
    <w:r>
      <w:rPr>
        <w:rFonts w:asciiTheme="minorHAnsi" w:hAnsiTheme="minorHAnsi" w:cs="Tahoma"/>
        <w:b/>
        <w:sz w:val="22"/>
        <w:szCs w:val="22"/>
      </w:rPr>
      <w:t>February 8, 2018</w:t>
    </w:r>
  </w:p>
  <w:p w:rsidR="002D5510" w:rsidRDefault="00D05C5D" w:rsidP="002D5510">
    <w:pPr>
      <w:rPr>
        <w:rFonts w:asciiTheme="minorHAnsi" w:hAnsiTheme="minorHAnsi" w:cs="Tahoma"/>
        <w:b/>
        <w:sz w:val="22"/>
        <w:szCs w:val="22"/>
      </w:rPr>
    </w:pPr>
    <w:r>
      <w:rPr>
        <w:rFonts w:asciiTheme="minorHAnsi" w:hAnsiTheme="minorHAnsi" w:cs="Tahoma"/>
        <w:b/>
        <w:sz w:val="22"/>
        <w:szCs w:val="22"/>
      </w:rPr>
      <w:t>Wisconsin HIMSS</w:t>
    </w:r>
    <w:r w:rsidR="005F0581">
      <w:rPr>
        <w:rFonts w:asciiTheme="minorHAnsi" w:hAnsiTheme="minorHAnsi" w:cs="Tahoma"/>
        <w:b/>
        <w:sz w:val="22"/>
        <w:szCs w:val="22"/>
      </w:rPr>
      <w:t xml:space="preserve"> Regional Networking Event</w:t>
    </w:r>
  </w:p>
  <w:p w:rsidR="007F6488" w:rsidRPr="007F6488" w:rsidRDefault="00175F26" w:rsidP="007F6488">
    <w:pPr>
      <w:rPr>
        <w:rFonts w:asciiTheme="minorHAnsi" w:hAnsiTheme="minorHAnsi" w:cs="Tahoma"/>
        <w:b/>
        <w:sz w:val="22"/>
        <w:szCs w:val="22"/>
      </w:rPr>
    </w:pPr>
    <w:r>
      <w:rPr>
        <w:rFonts w:asciiTheme="minorHAnsi" w:hAnsiTheme="minorHAnsi" w:cs="Tahoma"/>
        <w:b/>
        <w:sz w:val="22"/>
        <w:szCs w:val="22"/>
      </w:rPr>
      <w:t>Madison, WI</w:t>
    </w:r>
  </w:p>
  <w:p w:rsidR="002D5510" w:rsidRPr="002D5510" w:rsidRDefault="00B201A0" w:rsidP="00B201A0">
    <w:pPr>
      <w:spacing w:after="120"/>
      <w:rPr>
        <w:rFonts w:asciiTheme="minorHAnsi" w:hAnsiTheme="minorHAnsi" w:cs="Tahoma"/>
        <w:b/>
        <w:sz w:val="22"/>
        <w:szCs w:val="22"/>
      </w:rPr>
    </w:pPr>
    <w:r w:rsidRPr="00B201A0">
      <w:rPr>
        <w:rFonts w:asciiTheme="minorHAnsi" w:hAnsiTheme="minorHAnsi" w:cs="Tahoma"/>
        <w:b/>
        <w:sz w:val="22"/>
        <w:szCs w:val="22"/>
      </w:rPr>
      <w:t>http://widairyland.himsschapter.org/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D55" w:rsidRDefault="00EB54F7">
    <w:pPr>
      <w:pStyle w:val="Header"/>
    </w:pPr>
    <w:r>
      <w:rPr>
        <w:rFonts w:asciiTheme="minorHAnsi" w:hAnsiTheme="minorHAnsi" w:cs="Tahoma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1BAEA7D1" wp14:editId="1668AC95">
          <wp:simplePos x="0" y="0"/>
          <wp:positionH relativeFrom="column">
            <wp:posOffset>5347970</wp:posOffset>
          </wp:positionH>
          <wp:positionV relativeFrom="paragraph">
            <wp:posOffset>154940</wp:posOffset>
          </wp:positionV>
          <wp:extent cx="1049020" cy="431800"/>
          <wp:effectExtent l="0" t="0" r="0" b="0"/>
          <wp:wrapTopAndBottom/>
          <wp:docPr id="2" name="Picture 2" descr="C:\Users\froberts\Pictures\CS logos\CAHIM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roberts\Pictures\CS logos\CAHIMS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02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5D55">
      <w:rPr>
        <w:noProof/>
      </w:rPr>
      <w:drawing>
        <wp:inline distT="0" distB="0" distL="0" distR="0" wp14:anchorId="48B197AF" wp14:editId="60150052">
          <wp:extent cx="1028700" cy="581025"/>
          <wp:effectExtent l="19050" t="0" r="0" b="0"/>
          <wp:docPr id="1" name="Picture 1" descr="CPHIMS_logo_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HIMS_logo_WE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B54F7">
      <w:rPr>
        <w:rFonts w:asciiTheme="minorHAnsi" w:hAnsiTheme="minorHAnsi" w:cs="Tahoma"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275353"/>
    <w:multiLevelType w:val="multilevel"/>
    <w:tmpl w:val="B936DE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C35DD7"/>
    <w:multiLevelType w:val="hybridMultilevel"/>
    <w:tmpl w:val="4350BA50"/>
    <w:lvl w:ilvl="0" w:tplc="479C9F7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5D7EE6"/>
    <w:multiLevelType w:val="hybridMultilevel"/>
    <w:tmpl w:val="14045490"/>
    <w:lvl w:ilvl="0" w:tplc="479C9F7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C32D10"/>
    <w:multiLevelType w:val="hybridMultilevel"/>
    <w:tmpl w:val="FE1C07BC"/>
    <w:lvl w:ilvl="0" w:tplc="479C9F7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3614D7"/>
    <w:multiLevelType w:val="hybridMultilevel"/>
    <w:tmpl w:val="417C943C"/>
    <w:lvl w:ilvl="0" w:tplc="479C9F7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0C761A9"/>
    <w:multiLevelType w:val="hybridMultilevel"/>
    <w:tmpl w:val="DD348FC4"/>
    <w:lvl w:ilvl="0" w:tplc="479C9F7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190E8D"/>
    <w:multiLevelType w:val="hybridMultilevel"/>
    <w:tmpl w:val="B3600884"/>
    <w:lvl w:ilvl="0" w:tplc="479C9F7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5CB"/>
    <w:rsid w:val="000635DC"/>
    <w:rsid w:val="00067DF4"/>
    <w:rsid w:val="00070B39"/>
    <w:rsid w:val="0007115A"/>
    <w:rsid w:val="000711B6"/>
    <w:rsid w:val="0009272B"/>
    <w:rsid w:val="0009527D"/>
    <w:rsid w:val="00095801"/>
    <w:rsid w:val="000B7BB5"/>
    <w:rsid w:val="000C175E"/>
    <w:rsid w:val="000C2327"/>
    <w:rsid w:val="000C4C5C"/>
    <w:rsid w:val="000D6C44"/>
    <w:rsid w:val="000F2DF4"/>
    <w:rsid w:val="000F50B7"/>
    <w:rsid w:val="00114519"/>
    <w:rsid w:val="00116F26"/>
    <w:rsid w:val="00125CA0"/>
    <w:rsid w:val="00127085"/>
    <w:rsid w:val="001553D7"/>
    <w:rsid w:val="001602DE"/>
    <w:rsid w:val="00161BDF"/>
    <w:rsid w:val="00171BB3"/>
    <w:rsid w:val="0017282E"/>
    <w:rsid w:val="00175F26"/>
    <w:rsid w:val="00196EFA"/>
    <w:rsid w:val="001A24B3"/>
    <w:rsid w:val="001A5F9C"/>
    <w:rsid w:val="001A625B"/>
    <w:rsid w:val="001B290F"/>
    <w:rsid w:val="001C323A"/>
    <w:rsid w:val="001C590B"/>
    <w:rsid w:val="001C5B45"/>
    <w:rsid w:val="001C70F6"/>
    <w:rsid w:val="001D188A"/>
    <w:rsid w:val="001D22AB"/>
    <w:rsid w:val="001E3C4B"/>
    <w:rsid w:val="001E616A"/>
    <w:rsid w:val="00204855"/>
    <w:rsid w:val="00205011"/>
    <w:rsid w:val="00224385"/>
    <w:rsid w:val="00246855"/>
    <w:rsid w:val="00256872"/>
    <w:rsid w:val="00265EAC"/>
    <w:rsid w:val="002858C2"/>
    <w:rsid w:val="00293655"/>
    <w:rsid w:val="002A428A"/>
    <w:rsid w:val="002A42A3"/>
    <w:rsid w:val="002A5E27"/>
    <w:rsid w:val="002B1102"/>
    <w:rsid w:val="002B3416"/>
    <w:rsid w:val="002B42BE"/>
    <w:rsid w:val="002C2777"/>
    <w:rsid w:val="002C5702"/>
    <w:rsid w:val="002C68EC"/>
    <w:rsid w:val="002D5510"/>
    <w:rsid w:val="002D6812"/>
    <w:rsid w:val="002F20C6"/>
    <w:rsid w:val="003173F2"/>
    <w:rsid w:val="00327080"/>
    <w:rsid w:val="003341B9"/>
    <w:rsid w:val="00334958"/>
    <w:rsid w:val="00336DB3"/>
    <w:rsid w:val="00357AE9"/>
    <w:rsid w:val="003642BC"/>
    <w:rsid w:val="00380BEB"/>
    <w:rsid w:val="003843D5"/>
    <w:rsid w:val="003874EB"/>
    <w:rsid w:val="003A18EF"/>
    <w:rsid w:val="003C36E7"/>
    <w:rsid w:val="003D193A"/>
    <w:rsid w:val="0040067B"/>
    <w:rsid w:val="00400F75"/>
    <w:rsid w:val="00404180"/>
    <w:rsid w:val="004134AF"/>
    <w:rsid w:val="00430DA1"/>
    <w:rsid w:val="00432078"/>
    <w:rsid w:val="0043573B"/>
    <w:rsid w:val="0047182D"/>
    <w:rsid w:val="004731CF"/>
    <w:rsid w:val="00485822"/>
    <w:rsid w:val="004B6232"/>
    <w:rsid w:val="004C3AD1"/>
    <w:rsid w:val="004C67BA"/>
    <w:rsid w:val="004C7FD5"/>
    <w:rsid w:val="004D06C2"/>
    <w:rsid w:val="004D5B6D"/>
    <w:rsid w:val="004D7595"/>
    <w:rsid w:val="00500A37"/>
    <w:rsid w:val="005029D1"/>
    <w:rsid w:val="005076FE"/>
    <w:rsid w:val="00557887"/>
    <w:rsid w:val="00566502"/>
    <w:rsid w:val="00571D4B"/>
    <w:rsid w:val="00573236"/>
    <w:rsid w:val="005962C0"/>
    <w:rsid w:val="005A169B"/>
    <w:rsid w:val="005A328E"/>
    <w:rsid w:val="005A3D77"/>
    <w:rsid w:val="005B025D"/>
    <w:rsid w:val="005C54D7"/>
    <w:rsid w:val="005E0E60"/>
    <w:rsid w:val="005E53D9"/>
    <w:rsid w:val="005E6BBF"/>
    <w:rsid w:val="005F0218"/>
    <w:rsid w:val="005F048F"/>
    <w:rsid w:val="005F0581"/>
    <w:rsid w:val="005F22B8"/>
    <w:rsid w:val="005F3E9C"/>
    <w:rsid w:val="006004AD"/>
    <w:rsid w:val="00605A10"/>
    <w:rsid w:val="00623FEE"/>
    <w:rsid w:val="0063215D"/>
    <w:rsid w:val="00643B2D"/>
    <w:rsid w:val="00644C8D"/>
    <w:rsid w:val="006577BE"/>
    <w:rsid w:val="0066054E"/>
    <w:rsid w:val="006628B6"/>
    <w:rsid w:val="006939AC"/>
    <w:rsid w:val="006962C6"/>
    <w:rsid w:val="006B4DB7"/>
    <w:rsid w:val="006C4149"/>
    <w:rsid w:val="006C7541"/>
    <w:rsid w:val="006C7D39"/>
    <w:rsid w:val="006D5472"/>
    <w:rsid w:val="006F3268"/>
    <w:rsid w:val="00700ADA"/>
    <w:rsid w:val="00707CDF"/>
    <w:rsid w:val="00715DC2"/>
    <w:rsid w:val="00721B44"/>
    <w:rsid w:val="00731EF7"/>
    <w:rsid w:val="00733B22"/>
    <w:rsid w:val="00740C37"/>
    <w:rsid w:val="00752E28"/>
    <w:rsid w:val="0075774E"/>
    <w:rsid w:val="00770663"/>
    <w:rsid w:val="00786E79"/>
    <w:rsid w:val="00786F71"/>
    <w:rsid w:val="007C0ED9"/>
    <w:rsid w:val="007D43DC"/>
    <w:rsid w:val="007D726D"/>
    <w:rsid w:val="007D7DC4"/>
    <w:rsid w:val="007F0ACF"/>
    <w:rsid w:val="007F1F29"/>
    <w:rsid w:val="007F6488"/>
    <w:rsid w:val="00800D80"/>
    <w:rsid w:val="008037A1"/>
    <w:rsid w:val="008039DC"/>
    <w:rsid w:val="00804011"/>
    <w:rsid w:val="00825919"/>
    <w:rsid w:val="0082710A"/>
    <w:rsid w:val="00832610"/>
    <w:rsid w:val="008611E2"/>
    <w:rsid w:val="00873DE4"/>
    <w:rsid w:val="008906E8"/>
    <w:rsid w:val="00890C4E"/>
    <w:rsid w:val="008B2024"/>
    <w:rsid w:val="008F0C0B"/>
    <w:rsid w:val="008F1A4B"/>
    <w:rsid w:val="008F3C2C"/>
    <w:rsid w:val="008F6563"/>
    <w:rsid w:val="00902ED2"/>
    <w:rsid w:val="00924E98"/>
    <w:rsid w:val="00933A12"/>
    <w:rsid w:val="009521B5"/>
    <w:rsid w:val="00960CF3"/>
    <w:rsid w:val="00961E7D"/>
    <w:rsid w:val="00965BC6"/>
    <w:rsid w:val="0098068A"/>
    <w:rsid w:val="00984EE6"/>
    <w:rsid w:val="00997BCA"/>
    <w:rsid w:val="009B2D77"/>
    <w:rsid w:val="009C7CD6"/>
    <w:rsid w:val="009D07D7"/>
    <w:rsid w:val="009D50EC"/>
    <w:rsid w:val="009D7C00"/>
    <w:rsid w:val="009E1B01"/>
    <w:rsid w:val="009E2A20"/>
    <w:rsid w:val="009E4C9C"/>
    <w:rsid w:val="009E7B43"/>
    <w:rsid w:val="009F7546"/>
    <w:rsid w:val="00A07FC3"/>
    <w:rsid w:val="00A13F98"/>
    <w:rsid w:val="00A25735"/>
    <w:rsid w:val="00A42036"/>
    <w:rsid w:val="00A51B19"/>
    <w:rsid w:val="00A52E8E"/>
    <w:rsid w:val="00A97AAC"/>
    <w:rsid w:val="00AA2C97"/>
    <w:rsid w:val="00AC6D46"/>
    <w:rsid w:val="00AC78AE"/>
    <w:rsid w:val="00AC7B7E"/>
    <w:rsid w:val="00AD5AF3"/>
    <w:rsid w:val="00AD72BF"/>
    <w:rsid w:val="00AE54A3"/>
    <w:rsid w:val="00AF3A5E"/>
    <w:rsid w:val="00AF6629"/>
    <w:rsid w:val="00B201A0"/>
    <w:rsid w:val="00B25BDF"/>
    <w:rsid w:val="00B50B47"/>
    <w:rsid w:val="00B734A9"/>
    <w:rsid w:val="00B73A6A"/>
    <w:rsid w:val="00BA2822"/>
    <w:rsid w:val="00BB017C"/>
    <w:rsid w:val="00BC6F4B"/>
    <w:rsid w:val="00BD2C4F"/>
    <w:rsid w:val="00BD48EA"/>
    <w:rsid w:val="00BD65CB"/>
    <w:rsid w:val="00BD765C"/>
    <w:rsid w:val="00BE42A4"/>
    <w:rsid w:val="00BF5D55"/>
    <w:rsid w:val="00C02F40"/>
    <w:rsid w:val="00C04D3D"/>
    <w:rsid w:val="00C05B5D"/>
    <w:rsid w:val="00C30501"/>
    <w:rsid w:val="00C33F72"/>
    <w:rsid w:val="00C3562C"/>
    <w:rsid w:val="00C4012A"/>
    <w:rsid w:val="00C4660B"/>
    <w:rsid w:val="00C7710F"/>
    <w:rsid w:val="00C7762F"/>
    <w:rsid w:val="00C90AC3"/>
    <w:rsid w:val="00C97DFC"/>
    <w:rsid w:val="00CA1126"/>
    <w:rsid w:val="00CC0672"/>
    <w:rsid w:val="00CC1F8D"/>
    <w:rsid w:val="00CF2D80"/>
    <w:rsid w:val="00D05C5D"/>
    <w:rsid w:val="00D1059A"/>
    <w:rsid w:val="00D2108D"/>
    <w:rsid w:val="00D504C5"/>
    <w:rsid w:val="00D83774"/>
    <w:rsid w:val="00D93FDD"/>
    <w:rsid w:val="00DB0B96"/>
    <w:rsid w:val="00DB78F9"/>
    <w:rsid w:val="00DC43D0"/>
    <w:rsid w:val="00DD1AE0"/>
    <w:rsid w:val="00DD3BDE"/>
    <w:rsid w:val="00E05421"/>
    <w:rsid w:val="00E215F3"/>
    <w:rsid w:val="00E21E05"/>
    <w:rsid w:val="00E27C72"/>
    <w:rsid w:val="00E31A6D"/>
    <w:rsid w:val="00E34C0D"/>
    <w:rsid w:val="00E3723D"/>
    <w:rsid w:val="00E37407"/>
    <w:rsid w:val="00E57552"/>
    <w:rsid w:val="00E647F3"/>
    <w:rsid w:val="00E7568E"/>
    <w:rsid w:val="00E93F44"/>
    <w:rsid w:val="00EA5A6F"/>
    <w:rsid w:val="00EB1234"/>
    <w:rsid w:val="00EB17D0"/>
    <w:rsid w:val="00EB4A62"/>
    <w:rsid w:val="00EB54F7"/>
    <w:rsid w:val="00EB595C"/>
    <w:rsid w:val="00EC0903"/>
    <w:rsid w:val="00EC0C0F"/>
    <w:rsid w:val="00EC1C91"/>
    <w:rsid w:val="00EC2E8E"/>
    <w:rsid w:val="00EC4B99"/>
    <w:rsid w:val="00ED5C39"/>
    <w:rsid w:val="00EF1BE5"/>
    <w:rsid w:val="00F04356"/>
    <w:rsid w:val="00F160E8"/>
    <w:rsid w:val="00F3341D"/>
    <w:rsid w:val="00F34004"/>
    <w:rsid w:val="00F4114F"/>
    <w:rsid w:val="00F52BCB"/>
    <w:rsid w:val="00F53252"/>
    <w:rsid w:val="00F6798C"/>
    <w:rsid w:val="00F71A5F"/>
    <w:rsid w:val="00F71CC8"/>
    <w:rsid w:val="00F7463E"/>
    <w:rsid w:val="00F91347"/>
    <w:rsid w:val="00FA116C"/>
    <w:rsid w:val="00FA4C68"/>
    <w:rsid w:val="00FB729C"/>
    <w:rsid w:val="00FC075B"/>
    <w:rsid w:val="00FD3A56"/>
    <w:rsid w:val="00FD4D0C"/>
    <w:rsid w:val="00FF197B"/>
    <w:rsid w:val="00FF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C256A78-2E50-43D3-85CC-30872D3A3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4DB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D65C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D65C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D65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2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A42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754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2D80"/>
    <w:rPr>
      <w:color w:val="31568B"/>
      <w:u w:val="single"/>
    </w:rPr>
  </w:style>
  <w:style w:type="character" w:styleId="Strong">
    <w:name w:val="Strong"/>
    <w:basedOn w:val="DefaultParagraphFont"/>
    <w:uiPriority w:val="22"/>
    <w:qFormat/>
    <w:rsid w:val="00CF2D80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0D6C44"/>
    <w:rPr>
      <w:sz w:val="24"/>
      <w:szCs w:val="24"/>
    </w:rPr>
  </w:style>
  <w:style w:type="paragraph" w:customStyle="1" w:styleId="Default">
    <w:name w:val="Default"/>
    <w:rsid w:val="00B201A0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83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31EC8CFB.dotm</Template>
  <TotalTime>0</TotalTime>
  <Pages>1</Pages>
  <Words>157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HIMSS Virtual Conference &amp; Expo</vt:lpstr>
    </vt:vector>
  </TitlesOfParts>
  <Company>HIMSS</Company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HIMSS Virtual Conference &amp; Expo</dc:title>
  <dc:creator>Himss</dc:creator>
  <cp:lastModifiedBy>Falkey, Gabrielle L</cp:lastModifiedBy>
  <cp:revision>2</cp:revision>
  <cp:lastPrinted>2013-10-17T19:28:00Z</cp:lastPrinted>
  <dcterms:created xsi:type="dcterms:W3CDTF">2018-01-09T15:45:00Z</dcterms:created>
  <dcterms:modified xsi:type="dcterms:W3CDTF">2018-01-09T15:45:00Z</dcterms:modified>
</cp:coreProperties>
</file>